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89409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color w:val="000000"/>
          <w:sz w:val="34"/>
          <w:szCs w:val="34"/>
          <w:lang w:val="en-US" w:eastAsia="zh-CN"/>
        </w:rPr>
      </w:pPr>
      <w:bookmarkStart w:id="0" w:name="OLE_LINK11"/>
      <w:r>
        <w:rPr>
          <w:rFonts w:hint="eastAsia" w:ascii="方正黑体简体" w:hAnsi="方正黑体简体" w:eastAsia="方正黑体简体" w:cs="方正黑体简体"/>
          <w:color w:val="000000"/>
          <w:sz w:val="34"/>
          <w:szCs w:val="34"/>
        </w:rPr>
        <w:t>附件</w:t>
      </w:r>
      <w:r>
        <w:rPr>
          <w:rFonts w:hint="eastAsia" w:ascii="方正黑体简体" w:hAnsi="方正黑体简体" w:eastAsia="方正黑体简体" w:cs="方正黑体简体"/>
          <w:color w:val="000000"/>
          <w:sz w:val="34"/>
          <w:szCs w:val="34"/>
          <w:lang w:val="en-US" w:eastAsia="zh-CN"/>
        </w:rPr>
        <w:t>1</w:t>
      </w:r>
    </w:p>
    <w:p w14:paraId="25C5571E">
      <w:pPr>
        <w:pStyle w:val="2"/>
        <w:rPr>
          <w:rFonts w:hint="eastAsia" w:ascii="方正黑体简体" w:hAnsi="方正黑体简体" w:eastAsia="方正黑体简体" w:cs="方正黑体简体"/>
          <w:color w:val="000000"/>
          <w:sz w:val="34"/>
          <w:szCs w:val="34"/>
          <w:lang w:val="en-US" w:eastAsia="zh-CN"/>
        </w:rPr>
      </w:pPr>
    </w:p>
    <w:p w14:paraId="40844FA7">
      <w:pPr>
        <w:rPr>
          <w:rFonts w:hint="eastAsia"/>
          <w:lang w:val="en-US" w:eastAsia="zh-CN"/>
        </w:rPr>
      </w:pPr>
    </w:p>
    <w:bookmarkEnd w:id="0"/>
    <w:p w14:paraId="06CB0AD4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0"/>
          <w:sz w:val="44"/>
          <w:szCs w:val="44"/>
          <w:lang w:val="en-US" w:eastAsia="zh-CN"/>
        </w:rPr>
        <w:t>2025年“多彩乡村 向新而行”系列实践活动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作品信息表</w:t>
      </w:r>
    </w:p>
    <w:tbl>
      <w:tblPr>
        <w:tblStyle w:val="17"/>
        <w:tblW w:w="153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59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14:paraId="68082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F6C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DEC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作品形式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790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作品名称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0AB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作者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1E2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指导老师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B04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5F7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调研地点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A59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基本内容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FE2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813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联系方式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AD5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通讯地址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407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报送方式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F1F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报送单位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792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报送联系人及电话</w:t>
            </w:r>
          </w:p>
        </w:tc>
      </w:tr>
      <w:tr w14:paraId="0587F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5BC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C6C74C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02DB2B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9FD562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1AB5C2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839064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425060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6BEA8E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467C2D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0E054A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E34A32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4A39A4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1C2536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DDAC49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E67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B66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3A4CEB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6770E2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DCC360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10FE41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BE5814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A1B606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74E82F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C1A98D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9AED9A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4B9D6A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1D1B11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E1CB44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87FCA3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5E0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135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44559C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788308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7AF43D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A997EA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EF0FEF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7FDE23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4E1654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8E5014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B6562E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68829F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FF5ADF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7AA203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9B36B6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C87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B53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1376F6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0DA75C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2019D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0CF88C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7626E7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3EA9E5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1D4010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54ADDB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1E6BE9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7B891C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BC5F6F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704F81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C62389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E5B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072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B021C0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F158E4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9EB832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4D93FC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B45403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1D5D6C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D15CEC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EFCDB3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BB2379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05FD44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180786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C3BBA1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070FA7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273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6CC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...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34F295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3A3E9F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813607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777A5F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1047AF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AA0348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C743B1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4B63ED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8ECD99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DEF4FB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7A0881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53DC99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4B3E4C">
            <w:pPr>
              <w:jc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DEAC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/>
        <w:textAlignment w:val="auto"/>
        <w:outlineLvl w:val="9"/>
        <w:rPr>
          <w:rFonts w:ascii="Times New Roman" w:hAnsi="Times New Roman" w:eastAsia="仿宋_GB2312" w:cs="Times New Roman"/>
          <w:color w:val="000000"/>
          <w:kern w:val="0"/>
          <w:sz w:val="24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作品信息表填写指南：</w:t>
      </w:r>
    </w:p>
    <w:p w14:paraId="2B67E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1.作品形式：仅接受微视频、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4"/>
          <w:lang w:val="en-US" w:eastAsia="zh-CN"/>
        </w:rPr>
        <w:t>调研报告、摄影作品、网络推文、诗歌、书法、绘画、歌舞创作、工艺制品、设计作品、图书作品、直播作品、数字作品、课题、村史馆等</w:t>
      </w:r>
      <w:r>
        <w:rPr>
          <w:rFonts w:hint="eastAsia" w:ascii="Times New Roman" w:hAnsi="Times New Roman" w:cs="Times New Roman"/>
          <w:color w:val="auto"/>
          <w:kern w:val="0"/>
          <w:sz w:val="24"/>
          <w:lang w:val="en-US" w:eastAsia="zh-CN"/>
        </w:rPr>
        <w:t>1</w:t>
      </w:r>
      <w:bookmarkStart w:id="1" w:name="_GoBack"/>
      <w:bookmarkEnd w:id="1"/>
      <w:r>
        <w:rPr>
          <w:rFonts w:hint="eastAsia" w:ascii="Times New Roman" w:hAnsi="Times New Roman" w:cs="Times New Roman"/>
          <w:color w:val="auto"/>
          <w:kern w:val="0"/>
          <w:sz w:val="24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auto"/>
          <w:kern w:val="0"/>
          <w:sz w:val="24"/>
          <w:lang w:val="en-US" w:eastAsia="zh-CN"/>
        </w:rPr>
        <w:t>种形式投稿，其他形式不列入活动作品范围。2.作品名称：请填写完整作品名称，名称应反映内容主题，不用“系列实践活动”</w:t>
      </w:r>
      <w:r>
        <w:rPr>
          <w:rFonts w:hint="eastAsia" w:ascii="Times New Roman" w:hAnsi="Times New Roman" w:eastAsia="仿宋_GB2312" w:cs="Times New Roman"/>
          <w:color w:val="auto"/>
          <w:kern w:val="0"/>
          <w:sz w:val="24"/>
        </w:rPr>
        <w:t>“资助下乡行”</w:t>
      </w:r>
      <w:r>
        <w:rPr>
          <w:rFonts w:hint="eastAsia" w:ascii="Times New Roman" w:hAnsi="Times New Roman" w:eastAsia="仿宋_GB2312" w:cs="Times New Roman"/>
          <w:color w:val="auto"/>
          <w:kern w:val="0"/>
          <w:sz w:val="24"/>
          <w:lang w:val="en-US" w:eastAsia="zh-CN"/>
        </w:rPr>
        <w:t>“三下乡活动”此类笼统名称。3.作者：请填写所有参与人员姓名。4.指导老师：没有指导老师可不填。5.数量：视频时长（分钟）/图片数量/文字字数。6.调研地点：填写格式：位于xx市xx县（市）xx镇（街）xx行政村xx自然村。调研对象应为乡村或与乡村相关的事物，不符合调研对象要求的不列入评选。7.基本内容：作品关键词。8.单位：作者所在单位。9.联系方式：包括电话、邮箱，电话须填写通讯畅通的号码。10.通讯地址：须填写可收发快件的明确详细地址，同一学校有不同校区的请特别注明所在校区。11.报送方式：个人报送或者单位统一报送。12.报送单位：单位统一报送时填写，填写报送单位名称。13.本信息表为文件、证书印发信息采集的唯一依据，为必填表格，应认真填写并在截稿时间前确认，截稿时间后不予修改。（注：该表在网上作品提交平台上根据指引填报）</w:t>
      </w:r>
    </w:p>
    <w:sectPr>
      <w:footerReference r:id="rId3" w:type="default"/>
      <w:pgSz w:w="16838" w:h="11906" w:orient="landscape"/>
      <w:pgMar w:top="1587" w:right="1587" w:bottom="1587" w:left="1587" w:header="851" w:footer="992" w:gutter="0"/>
      <w:pgNumType w:fmt="decimal" w:start="1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隶书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0FF9F9">
    <w:pPr>
      <w:pStyle w:val="2"/>
      <w:spacing w:line="176" w:lineRule="auto"/>
      <w:ind w:left="7214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6C7634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>30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6C7634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>30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0C86231"/>
    <w:rsid w:val="01194143"/>
    <w:rsid w:val="01BD526D"/>
    <w:rsid w:val="09F04D02"/>
    <w:rsid w:val="0B9D7436"/>
    <w:rsid w:val="0C696A4D"/>
    <w:rsid w:val="1A546FFA"/>
    <w:rsid w:val="1F2E6D34"/>
    <w:rsid w:val="22B8577E"/>
    <w:rsid w:val="26267D64"/>
    <w:rsid w:val="2EFC3397"/>
    <w:rsid w:val="32B35B08"/>
    <w:rsid w:val="37FD8880"/>
    <w:rsid w:val="3F450DA6"/>
    <w:rsid w:val="3F8C158C"/>
    <w:rsid w:val="47100DF3"/>
    <w:rsid w:val="4B561961"/>
    <w:rsid w:val="5AB0595D"/>
    <w:rsid w:val="632767A3"/>
    <w:rsid w:val="66813401"/>
    <w:rsid w:val="68527678"/>
    <w:rsid w:val="69E00581"/>
    <w:rsid w:val="6B4D73C2"/>
    <w:rsid w:val="7579BA5A"/>
    <w:rsid w:val="78D2610D"/>
    <w:rsid w:val="79DD3505"/>
    <w:rsid w:val="7C76B828"/>
    <w:rsid w:val="7D6815FB"/>
    <w:rsid w:val="BFD70E12"/>
    <w:rsid w:val="BFFDB440"/>
    <w:rsid w:val="CBEB76E9"/>
    <w:rsid w:val="F3E7C6B1"/>
    <w:rsid w:val="F9FAADEC"/>
    <w:rsid w:val="FC7B29A5"/>
    <w:rsid w:val="FDAF48B7"/>
    <w:rsid w:val="FEE97A2F"/>
    <w:rsid w:val="FFBB60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9">
    <w:name w:val="Default Paragraph Font"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  <w:ind w:firstLine="200" w:firstLineChars="200"/>
      <w:jc w:val="left"/>
    </w:pPr>
    <w:rPr>
      <w:sz w:val="24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toc 5"/>
    <w:basedOn w:val="1"/>
    <w:next w:val="1"/>
    <w:qFormat/>
    <w:uiPriority w:val="0"/>
    <w:pPr>
      <w:ind w:left="1680"/>
    </w:pPr>
  </w:style>
  <w:style w:type="paragraph" w:styleId="8">
    <w:name w:val="toc 3"/>
    <w:basedOn w:val="1"/>
    <w:next w:val="1"/>
    <w:qFormat/>
    <w:uiPriority w:val="0"/>
    <w:pPr>
      <w:ind w:left="840"/>
    </w:pPr>
  </w:style>
  <w:style w:type="paragraph" w:styleId="9">
    <w:name w:val="Plain Text"/>
    <w:basedOn w:val="1"/>
    <w:qFormat/>
    <w:uiPriority w:val="0"/>
    <w:rPr>
      <w:rFonts w:ascii="宋体" w:eastAsia="宋体" w:cs="Courier New"/>
      <w:szCs w:val="21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qFormat/>
    <w:uiPriority w:val="0"/>
  </w:style>
  <w:style w:type="paragraph" w:styleId="13">
    <w:name w:val="toc 4"/>
    <w:basedOn w:val="1"/>
    <w:next w:val="1"/>
    <w:qFormat/>
    <w:uiPriority w:val="0"/>
    <w:pPr>
      <w:ind w:left="1260"/>
    </w:pPr>
  </w:style>
  <w:style w:type="paragraph" w:styleId="14">
    <w:name w:val="toc 2"/>
    <w:basedOn w:val="1"/>
    <w:next w:val="1"/>
    <w:qFormat/>
    <w:uiPriority w:val="0"/>
    <w:pPr>
      <w:ind w:left="420"/>
    </w:p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paragraph" w:styleId="16">
    <w:name w:val="Body Text First Indent"/>
    <w:basedOn w:val="2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basedOn w:val="19"/>
    <w:qFormat/>
    <w:uiPriority w:val="0"/>
    <w:rPr>
      <w:b/>
      <w:bCs/>
    </w:rPr>
  </w:style>
  <w:style w:type="character" w:styleId="21">
    <w:name w:val="annotation reference"/>
    <w:basedOn w:val="19"/>
    <w:qFormat/>
    <w:uiPriority w:val="0"/>
    <w:rPr>
      <w:sz w:val="21"/>
      <w:szCs w:val="21"/>
    </w:rPr>
  </w:style>
  <w:style w:type="paragraph" w:customStyle="1" w:styleId="22">
    <w:name w:val="p0"/>
    <w:basedOn w:val="1"/>
    <w:qFormat/>
    <w:uiPriority w:val="0"/>
    <w:pPr>
      <w:widowControl/>
    </w:pPr>
    <w:rPr>
      <w:rFonts w:ascii="Calibri" w:hAnsi="Calibri" w:eastAsia="宋体" w:cs="Calibri"/>
      <w:kern w:val="0"/>
      <w:szCs w:val="21"/>
    </w:rPr>
  </w:style>
  <w:style w:type="paragraph" w:customStyle="1" w:styleId="2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paragraph" w:customStyle="1" w:styleId="24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table" w:customStyle="1" w:styleId="2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省人民政府地方志办公室</Company>
  <Pages>1</Pages>
  <Words>7659</Words>
  <Characters>7988</Characters>
  <Lines>846</Lines>
  <Paragraphs>295</Paragraphs>
  <TotalTime>5</TotalTime>
  <ScaleCrop>false</ScaleCrop>
  <LinksUpToDate>false</LinksUpToDate>
  <CharactersWithSpaces>7995</CharactersWithSpaces>
  <Application>WPS Office_12.8.2.18205_F1E327BC-269C-435d-A152-05C5408002CA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2025-04-10T08:07:00Z</dcterms:created>
  <dc:creator>admin</dc:creator>
  <cp:lastModifiedBy>Administrator</cp:lastModifiedBy>
  <cp:lastPrinted>2025-06-30T09:24:00Z</cp:lastPrinted>
  <dcterms:modified xsi:type="dcterms:W3CDTF">2025-07-01T03:27:12Z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4FDCA9F6EC1548F68F17331612C636FC</vt:lpwstr>
  </property>
  <property fmtid="{D5CDD505-2E9C-101B-9397-08002B2CF9AE}" pid="4" name="KSOTemplateDocerSaveRecord">
    <vt:lpwstr>eyJoZGlkIjoiNTBiNWNhMzY3OWQ3MWMwYzk2ZjI2NzRiMTU5MjMyOWIifQ==</vt:lpwstr>
  </property>
</Properties>
</file>