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15A" w:rsidRDefault="00EE1019"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台山市</w:t>
      </w:r>
      <w:r>
        <w:rPr>
          <w:rFonts w:hint="eastAsia"/>
          <w:b/>
          <w:sz w:val="44"/>
          <w:szCs w:val="44"/>
        </w:rPr>
        <w:t>应急管理局</w:t>
      </w:r>
    </w:p>
    <w:p w:rsidR="00CA515A" w:rsidRDefault="00EE101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处理政府信息公开申请流程图</w:t>
      </w:r>
    </w:p>
    <w:bookmarkEnd w:id="0"/>
    <w:p w:rsidR="00CA515A" w:rsidRDefault="00CA515A">
      <w:pPr>
        <w:jc w:val="center"/>
        <w:rPr>
          <w:b/>
          <w:sz w:val="44"/>
          <w:szCs w:val="44"/>
        </w:rPr>
      </w:pPr>
    </w:p>
    <w:p w:rsidR="00CA515A" w:rsidRDefault="00CA515A">
      <w:pPr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7.7pt;margin-top:37.25pt;width:170.2pt;height:34.05pt;z-index:251658240;mso-width-relative:page;mso-height-relative:page" o:gfxdata="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UVMQu9YAAAAKAQAADwAAAAAAAAABACAAAAAi&#10;AAAAZHJzL2Rvd25yZXYueG1sUEsBAhQAFAAAAAgAh07iQPO2L+dFAgAAdQQAAA4AAAAAAAAAAQAg&#10;AAAAJQEAAGRycy9lMm9Eb2MueG1sUEsFBgAAAAAGAAYAWQEAANwFAAAAAA==&#10;" fillcolor="white [3201]" strokeweight=".5pt">
            <v:stroke joinstyle="round"/>
            <v:textbox>
              <w:txbxContent>
                <w:p w:rsidR="00CA515A" w:rsidRDefault="00EE1019">
                  <w:pPr>
                    <w:spacing w:line="260" w:lineRule="exact"/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申请人填写《台山市应急管理局政府信息公开申请表》</w:t>
                  </w:r>
                </w:p>
              </w:txbxContent>
            </v:textbox>
          </v:shape>
        </w:pict>
      </w:r>
      <w:r w:rsidR="00EE1019">
        <w:rPr>
          <w:noProof/>
        </w:rPr>
        <w:drawing>
          <wp:inline distT="0" distB="0" distL="114300" distR="114300">
            <wp:extent cx="5708015" cy="6544310"/>
            <wp:effectExtent l="0" t="0" r="6985" b="8890"/>
            <wp:docPr id="2" name="图片 1" descr="台山市人民政府行政服务中心处理政府信息公开申请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台山市人民政府行政服务中心处理政府信息公开申请流程图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8015" cy="654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CA515A" w:rsidSect="00CA5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AF321F9"/>
    <w:rsid w:val="00CA515A"/>
    <w:rsid w:val="00EE1019"/>
    <w:rsid w:val="03840691"/>
    <w:rsid w:val="0AF321F9"/>
    <w:rsid w:val="6C850A3D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51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E1019"/>
    <w:rPr>
      <w:sz w:val="18"/>
      <w:szCs w:val="18"/>
    </w:rPr>
  </w:style>
  <w:style w:type="character" w:customStyle="1" w:styleId="Char">
    <w:name w:val="批注框文本 Char"/>
    <w:basedOn w:val="a0"/>
    <w:link w:val="a3"/>
    <w:rsid w:val="00EE101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g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1</Pages>
  <Words>4</Words>
  <Characters>23</Characters>
  <Application>Microsoft Office Word</Application>
  <DocSecurity>0</DocSecurity>
  <Lines>1</Lines>
  <Paragraphs>1</Paragraphs>
  <ScaleCrop>false</ScaleCrop>
  <Company>MS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USER-</cp:lastModifiedBy>
  <cp:revision>2</cp:revision>
  <dcterms:created xsi:type="dcterms:W3CDTF">2025-01-15T02:06:00Z</dcterms:created>
  <dcterms:modified xsi:type="dcterms:W3CDTF">2025-01-15T02:06:00Z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